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74602" w14:textId="03030768" w:rsidR="00CC445F" w:rsidRPr="00A676D8" w:rsidRDefault="00A676D8" w:rsidP="00A676D8">
      <w:pPr>
        <w:pStyle w:val="NoSpacing"/>
        <w:jc w:val="center"/>
        <w:rPr>
          <w:rFonts w:ascii="Book Antiqua" w:hAnsi="Book Antiqua"/>
          <w:sz w:val="36"/>
          <w:szCs w:val="36"/>
        </w:rPr>
      </w:pPr>
      <w:r w:rsidRPr="00A676D8">
        <w:rPr>
          <w:rFonts w:ascii="Book Antiqua" w:hAnsi="Book Antiqua"/>
          <w:b/>
          <w:bCs/>
          <w:sz w:val="36"/>
          <w:szCs w:val="36"/>
          <w:u w:val="single"/>
        </w:rPr>
        <w:t>Cara and Her Responsibilities</w:t>
      </w:r>
    </w:p>
    <w:p w14:paraId="79379FBA" w14:textId="77777777" w:rsidR="00A676D8" w:rsidRPr="00A676D8" w:rsidRDefault="00A676D8" w:rsidP="00A676D8">
      <w:pPr>
        <w:pStyle w:val="NoSpacing"/>
        <w:jc w:val="center"/>
        <w:rPr>
          <w:rFonts w:ascii="Book Antiqua" w:hAnsi="Book Antiqua"/>
          <w:sz w:val="32"/>
          <w:szCs w:val="32"/>
        </w:rPr>
      </w:pPr>
    </w:p>
    <w:p w14:paraId="6615AFBB" w14:textId="1A576CC9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Cara is ________ years old.</w:t>
      </w:r>
    </w:p>
    <w:p w14:paraId="128D8957" w14:textId="77777777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</w:p>
    <w:p w14:paraId="246D5676" w14:textId="2647D019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Cara is an adult.</w:t>
      </w:r>
    </w:p>
    <w:p w14:paraId="162BAF27" w14:textId="77777777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</w:p>
    <w:p w14:paraId="6DAF92D5" w14:textId="60597E63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Adults have responsibilities. Mommy has responsibilities and Daddy has responsibilities.</w:t>
      </w:r>
    </w:p>
    <w:p w14:paraId="4A72B206" w14:textId="77777777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</w:p>
    <w:p w14:paraId="6B6B37CF" w14:textId="3698405F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Cara is an adult and Cara has responsibilities. Mommy and Daddy need Cara to do her responsibilities. It makes Mommy and Daddy very happy when Cara does her responsibilities.</w:t>
      </w:r>
    </w:p>
    <w:p w14:paraId="3FF3ECAD" w14:textId="77777777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</w:p>
    <w:p w14:paraId="196A0B39" w14:textId="146BA08E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Some of Cara’s responsibilities include:</w:t>
      </w:r>
    </w:p>
    <w:p w14:paraId="629160B8" w14:textId="77777777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</w:p>
    <w:p w14:paraId="547A7DDC" w14:textId="7708013C" w:rsidR="00A676D8" w:rsidRDefault="00A676D8" w:rsidP="00A676D8">
      <w:pPr>
        <w:pStyle w:val="NoSpacing"/>
        <w:numPr>
          <w:ilvl w:val="0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Taking the bus to Stepping Stones.</w:t>
      </w:r>
    </w:p>
    <w:p w14:paraId="4C0A01EC" w14:textId="53E353D0" w:rsidR="00A676D8" w:rsidRDefault="00A676D8" w:rsidP="00A676D8">
      <w:pPr>
        <w:pStyle w:val="NoSpacing"/>
        <w:numPr>
          <w:ilvl w:val="0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Doing what she is asked to do at Stepping Stones.</w:t>
      </w:r>
    </w:p>
    <w:p w14:paraId="4D0FBBF5" w14:textId="2410C0C5" w:rsidR="00A676D8" w:rsidRDefault="00A676D8" w:rsidP="00A676D8">
      <w:pPr>
        <w:pStyle w:val="NoSpacing"/>
        <w:numPr>
          <w:ilvl w:val="0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Going to occupational therapy.</w:t>
      </w:r>
    </w:p>
    <w:p w14:paraId="10CBDDA1" w14:textId="2F6B2E05" w:rsidR="00A676D8" w:rsidRDefault="00A676D8" w:rsidP="00A676D8">
      <w:pPr>
        <w:pStyle w:val="NoSpacing"/>
        <w:numPr>
          <w:ilvl w:val="0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Going to speech therapy.</w:t>
      </w:r>
    </w:p>
    <w:p w14:paraId="2C565D8A" w14:textId="2ECE95A8" w:rsidR="00662DFC" w:rsidRPr="00662DFC" w:rsidRDefault="00A676D8" w:rsidP="00662DFC">
      <w:pPr>
        <w:pStyle w:val="NoSpacing"/>
        <w:numPr>
          <w:ilvl w:val="0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Doing her occupational therapy at home. Occupational therapy tasks include:</w:t>
      </w:r>
    </w:p>
    <w:p w14:paraId="503B73BA" w14:textId="0DFCCC23" w:rsidR="00A676D8" w:rsidRDefault="00A676D8" w:rsidP="00A676D8">
      <w:pPr>
        <w:pStyle w:val="NoSpacing"/>
        <w:numPr>
          <w:ilvl w:val="1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Working with putty.</w:t>
      </w:r>
    </w:p>
    <w:p w14:paraId="6BF3A71A" w14:textId="236BAB9C" w:rsidR="00A676D8" w:rsidRDefault="00A676D8" w:rsidP="00A676D8">
      <w:pPr>
        <w:pStyle w:val="NoSpacing"/>
        <w:numPr>
          <w:ilvl w:val="1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Doing chores</w:t>
      </w:r>
      <w:r w:rsidR="00662DFC">
        <w:rPr>
          <w:rFonts w:ascii="Book Antiqua" w:hAnsi="Book Antiqua"/>
          <w:sz w:val="32"/>
          <w:szCs w:val="32"/>
        </w:rPr>
        <w:t xml:space="preserve"> when Mommy or Daddy ask</w:t>
      </w:r>
      <w:r>
        <w:rPr>
          <w:rFonts w:ascii="Book Antiqua" w:hAnsi="Book Antiqua"/>
          <w:sz w:val="32"/>
          <w:szCs w:val="32"/>
        </w:rPr>
        <w:t>:</w:t>
      </w:r>
    </w:p>
    <w:p w14:paraId="1EF94FB8" w14:textId="5E8C11E6" w:rsidR="00A676D8" w:rsidRDefault="00A676D8" w:rsidP="00A676D8">
      <w:pPr>
        <w:pStyle w:val="NoSpacing"/>
        <w:numPr>
          <w:ilvl w:val="2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Helping with the dishwasher</w:t>
      </w:r>
    </w:p>
    <w:p w14:paraId="5579B31F" w14:textId="2F92AD10" w:rsidR="00A676D8" w:rsidRDefault="00A676D8" w:rsidP="00A676D8">
      <w:pPr>
        <w:pStyle w:val="NoSpacing"/>
        <w:numPr>
          <w:ilvl w:val="2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Folding her laundry</w:t>
      </w:r>
    </w:p>
    <w:p w14:paraId="69069AAF" w14:textId="77777777" w:rsid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</w:p>
    <w:p w14:paraId="045A1EA5" w14:textId="77777777" w:rsidR="00A676D8" w:rsidRPr="00A676D8" w:rsidRDefault="00A676D8" w:rsidP="00A676D8">
      <w:pPr>
        <w:pStyle w:val="NoSpacing"/>
        <w:rPr>
          <w:rFonts w:ascii="Book Antiqua" w:hAnsi="Book Antiqua"/>
          <w:sz w:val="32"/>
          <w:szCs w:val="32"/>
        </w:rPr>
      </w:pPr>
    </w:p>
    <w:sectPr w:rsidR="00A676D8" w:rsidRPr="00A676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87E1E"/>
    <w:multiLevelType w:val="hybridMultilevel"/>
    <w:tmpl w:val="35AEE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049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D8"/>
    <w:rsid w:val="00170FD8"/>
    <w:rsid w:val="00195D8D"/>
    <w:rsid w:val="00285FF5"/>
    <w:rsid w:val="00570067"/>
    <w:rsid w:val="005C094C"/>
    <w:rsid w:val="00662DFC"/>
    <w:rsid w:val="00717558"/>
    <w:rsid w:val="00747AA2"/>
    <w:rsid w:val="00A676D8"/>
    <w:rsid w:val="00CC445F"/>
    <w:rsid w:val="00DF2063"/>
    <w:rsid w:val="00E92BD0"/>
    <w:rsid w:val="00F23214"/>
    <w:rsid w:val="00F6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2C6DC"/>
  <w15:chartTrackingRefBased/>
  <w15:docId w15:val="{427FA086-8D34-455A-B1FA-FA1FE89A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5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5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5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5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5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5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5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5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5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5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5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5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5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5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55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175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tor\OneDrive\Documents\Custom%20Office%20Templates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Harlan</dc:creator>
  <cp:keywords/>
  <dc:description/>
  <cp:lastModifiedBy>Liz Harlan</cp:lastModifiedBy>
  <cp:revision>2</cp:revision>
  <cp:lastPrinted>2026-05-24T17:31:00Z</cp:lastPrinted>
  <dcterms:created xsi:type="dcterms:W3CDTF">2026-06-19T19:55:00Z</dcterms:created>
  <dcterms:modified xsi:type="dcterms:W3CDTF">2026-06-19T19:55:00Z</dcterms:modified>
</cp:coreProperties>
</file>